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ellenraster"/>
        <w:tblW w:w="97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245"/>
        <w:gridCol w:w="4536"/>
      </w:tblGrid>
      <w:tr w:rsidR="002B2550" w:rsidRPr="00492230" w14:paraId="03F9F30A" w14:textId="77777777" w:rsidTr="002B467E">
        <w:trPr>
          <w:trHeight w:hRule="exact" w:val="626"/>
        </w:trPr>
        <w:tc>
          <w:tcPr>
            <w:tcW w:w="5245" w:type="dxa"/>
          </w:tcPr>
          <w:p w14:paraId="48BCEF91" w14:textId="77777777" w:rsidR="002B2550" w:rsidRPr="00956CC9" w:rsidRDefault="002B2550" w:rsidP="00956CC9"/>
        </w:tc>
        <w:tc>
          <w:tcPr>
            <w:tcW w:w="4536" w:type="dxa"/>
          </w:tcPr>
          <w:p w14:paraId="133F71B5" w14:textId="77777777" w:rsidR="002B2550" w:rsidRPr="00956CC9" w:rsidRDefault="002B2550" w:rsidP="00956CC9"/>
        </w:tc>
      </w:tr>
    </w:tbl>
    <w:p w14:paraId="0B2F74B4" w14:textId="77777777" w:rsidR="001321BC" w:rsidRDefault="001321BC" w:rsidP="00956CC9">
      <w:pPr>
        <w:rPr>
          <w:rFonts w:ascii="Frutiger LT Std 55 Roman" w:hAnsi="Frutiger LT Std 55 Roman"/>
          <w:sz w:val="28"/>
        </w:rPr>
      </w:pPr>
    </w:p>
    <w:p w14:paraId="37FD3238" w14:textId="77777777" w:rsidR="001321BC" w:rsidRDefault="001321BC" w:rsidP="00956CC9">
      <w:pPr>
        <w:rPr>
          <w:rFonts w:ascii="Frutiger LT Std 55 Roman" w:hAnsi="Frutiger LT Std 55 Roman"/>
          <w:sz w:val="28"/>
        </w:rPr>
      </w:pPr>
    </w:p>
    <w:p w14:paraId="26ED88A6" w14:textId="369CC9F9" w:rsidR="00357562" w:rsidRPr="002B467E" w:rsidRDefault="00D6510B" w:rsidP="00956CC9">
      <w:pPr>
        <w:rPr>
          <w:rFonts w:ascii="Frutiger LT Std 55 Roman" w:hAnsi="Frutiger LT Std 55 Roman"/>
          <w:sz w:val="28"/>
        </w:rPr>
      </w:pPr>
      <w:proofErr w:type="spellStart"/>
      <w:r w:rsidRPr="002B467E">
        <w:rPr>
          <w:rFonts w:ascii="Frutiger LT Std 55 Roman" w:hAnsi="Frutiger LT Std 55 Roman"/>
          <w:sz w:val="28"/>
        </w:rPr>
        <w:t>Gesuch</w:t>
      </w:r>
      <w:r w:rsidR="001321BC">
        <w:rPr>
          <w:rFonts w:ascii="Frutiger LT Std 55 Roman" w:hAnsi="Frutiger LT Std 55 Roman"/>
          <w:sz w:val="28"/>
        </w:rPr>
        <w:t>sformular</w:t>
      </w:r>
      <w:proofErr w:type="spellEnd"/>
      <w:r w:rsidRPr="002B467E">
        <w:rPr>
          <w:rFonts w:ascii="Frutiger LT Std 55 Roman" w:hAnsi="Frutiger LT Std 55 Roman"/>
          <w:sz w:val="28"/>
        </w:rPr>
        <w:t xml:space="preserve"> </w:t>
      </w:r>
      <w:r w:rsidR="00020F79">
        <w:rPr>
          <w:rFonts w:ascii="Frutiger LT Std 55 Roman" w:hAnsi="Frutiger LT Std 55 Roman"/>
          <w:sz w:val="28"/>
        </w:rPr>
        <w:t>Festwirtschaft</w:t>
      </w:r>
    </w:p>
    <w:p w14:paraId="019FFCC2" w14:textId="77777777" w:rsidR="00956CC9" w:rsidRPr="00484CC8" w:rsidRDefault="00956CC9" w:rsidP="00956CC9">
      <w:pPr>
        <w:rPr>
          <w:rFonts w:ascii="Frutiger LT Std 55 Roman" w:hAnsi="Frutiger LT Std 55 Roman"/>
          <w:sz w:val="28"/>
          <w:szCs w:val="28"/>
        </w:rPr>
      </w:pPr>
    </w:p>
    <w:p w14:paraId="151F457D" w14:textId="5BD3F706" w:rsidR="00115FFB" w:rsidRDefault="00115FFB" w:rsidP="00956CC9">
      <w:pPr>
        <w:rPr>
          <w:rFonts w:ascii="Frutiger LT Std 55 Roman" w:hAnsi="Frutiger LT Std 55 Roman"/>
        </w:rPr>
      </w:pPr>
    </w:p>
    <w:p w14:paraId="6DB87971" w14:textId="77777777" w:rsidR="001321BC" w:rsidRPr="00956CC9" w:rsidRDefault="001321BC" w:rsidP="00956CC9"/>
    <w:tbl>
      <w:tblPr>
        <w:tblStyle w:val="Tabellenraster"/>
        <w:tblW w:w="9781" w:type="dxa"/>
        <w:tblInd w:w="-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48"/>
        <w:gridCol w:w="2581"/>
        <w:gridCol w:w="2952"/>
      </w:tblGrid>
      <w:tr w:rsidR="00D6510B" w14:paraId="48DC0642" w14:textId="77777777" w:rsidTr="001321BC">
        <w:trPr>
          <w:trHeight w:val="397"/>
        </w:trPr>
        <w:tc>
          <w:tcPr>
            <w:tcW w:w="4248" w:type="dxa"/>
            <w:vAlign w:val="center"/>
          </w:tcPr>
          <w:p w14:paraId="6BB984AE" w14:textId="670AEE0D" w:rsidR="00D6510B" w:rsidRPr="00956CC9" w:rsidRDefault="00020F79" w:rsidP="000650A8">
            <w:r>
              <w:t>Veranstalter</w:t>
            </w:r>
            <w:r w:rsidR="00966EB6" w:rsidRPr="00956CC9">
              <w:t>:</w:t>
            </w:r>
          </w:p>
        </w:tc>
        <w:tc>
          <w:tcPr>
            <w:tcW w:w="5533" w:type="dxa"/>
            <w:gridSpan w:val="2"/>
            <w:tcBorders>
              <w:bottom w:val="single" w:sz="4" w:space="0" w:color="auto"/>
            </w:tcBorders>
            <w:vAlign w:val="center"/>
          </w:tcPr>
          <w:p w14:paraId="4723F0DC" w14:textId="77777777" w:rsidR="00D6510B" w:rsidRPr="0013502D" w:rsidRDefault="00956CC9" w:rsidP="00EC732D">
            <w:pPr>
              <w:rPr>
                <w:u w:val="single"/>
              </w:rPr>
            </w:pPr>
            <w:r w:rsidRPr="00956CC9"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bookmarkStart w:id="0" w:name="Text2"/>
            <w:r w:rsidRPr="00956CC9">
              <w:instrText xml:space="preserve"> FORMTEXT </w:instrText>
            </w:r>
            <w:r w:rsidRPr="00956CC9">
              <w:fldChar w:fldCharType="separate"/>
            </w:r>
            <w:r w:rsidR="00EC732D">
              <w:t> </w:t>
            </w:r>
            <w:r w:rsidR="00EC732D">
              <w:t> </w:t>
            </w:r>
            <w:r w:rsidR="00EC732D">
              <w:t> </w:t>
            </w:r>
            <w:r w:rsidR="00EC732D">
              <w:t> </w:t>
            </w:r>
            <w:r w:rsidR="00EC732D">
              <w:t> </w:t>
            </w:r>
            <w:r w:rsidRPr="00956CC9">
              <w:fldChar w:fldCharType="end"/>
            </w:r>
            <w:bookmarkEnd w:id="0"/>
          </w:p>
        </w:tc>
      </w:tr>
      <w:tr w:rsidR="001321BC" w14:paraId="035E7CBC" w14:textId="77777777" w:rsidTr="001321BC">
        <w:trPr>
          <w:trHeight w:val="397"/>
        </w:trPr>
        <w:tc>
          <w:tcPr>
            <w:tcW w:w="4248" w:type="dxa"/>
            <w:vAlign w:val="center"/>
          </w:tcPr>
          <w:p w14:paraId="2662B175" w14:textId="5C7A5321" w:rsidR="001321BC" w:rsidRPr="001321BC" w:rsidRDefault="001321BC" w:rsidP="000650A8">
            <w:pPr>
              <w:rPr>
                <w:sz w:val="20"/>
                <w:szCs w:val="20"/>
              </w:rPr>
            </w:pPr>
            <w:r w:rsidRPr="001321BC">
              <w:rPr>
                <w:sz w:val="20"/>
                <w:szCs w:val="20"/>
              </w:rPr>
              <w:t>Angaben verantwortliche Person:</w:t>
            </w:r>
          </w:p>
        </w:tc>
        <w:tc>
          <w:tcPr>
            <w:tcW w:w="5533" w:type="dxa"/>
            <w:gridSpan w:val="2"/>
            <w:tcBorders>
              <w:top w:val="single" w:sz="4" w:space="0" w:color="auto"/>
            </w:tcBorders>
            <w:vAlign w:val="center"/>
          </w:tcPr>
          <w:p w14:paraId="333E981E" w14:textId="77777777" w:rsidR="001321BC" w:rsidRPr="00956CC9" w:rsidRDefault="001321BC" w:rsidP="00EC732D"/>
        </w:tc>
      </w:tr>
      <w:tr w:rsidR="00D6510B" w14:paraId="01756894" w14:textId="77777777" w:rsidTr="001321BC">
        <w:trPr>
          <w:trHeight w:val="397"/>
        </w:trPr>
        <w:tc>
          <w:tcPr>
            <w:tcW w:w="4248" w:type="dxa"/>
            <w:vAlign w:val="center"/>
          </w:tcPr>
          <w:p w14:paraId="3BE8DFC1" w14:textId="462A607A" w:rsidR="00D6510B" w:rsidRPr="00956CC9" w:rsidRDefault="00020F79" w:rsidP="000650A8">
            <w:r>
              <w:t>Name / Vornam</w:t>
            </w:r>
            <w:r w:rsidR="001321BC">
              <w:t>e</w:t>
            </w:r>
            <w:r w:rsidR="00966EB6" w:rsidRPr="00956CC9">
              <w:t>:</w:t>
            </w:r>
          </w:p>
        </w:tc>
        <w:tc>
          <w:tcPr>
            <w:tcW w:w="5533" w:type="dxa"/>
            <w:gridSpan w:val="2"/>
            <w:tcBorders>
              <w:bottom w:val="single" w:sz="4" w:space="0" w:color="auto"/>
            </w:tcBorders>
            <w:vAlign w:val="center"/>
          </w:tcPr>
          <w:p w14:paraId="6FDCB76B" w14:textId="77777777" w:rsidR="00D6510B" w:rsidRPr="00956CC9" w:rsidRDefault="00956CC9" w:rsidP="000650A8">
            <w:r w:rsidRPr="00956CC9"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bookmarkStart w:id="1" w:name="Text3"/>
            <w:r w:rsidRPr="00956CC9">
              <w:instrText xml:space="preserve"> FORMTEXT </w:instrText>
            </w:r>
            <w:r w:rsidRPr="00956CC9">
              <w:fldChar w:fldCharType="separate"/>
            </w:r>
            <w:r w:rsidRPr="00956CC9">
              <w:t> </w:t>
            </w:r>
            <w:r w:rsidRPr="00956CC9">
              <w:t> </w:t>
            </w:r>
            <w:r w:rsidRPr="00956CC9">
              <w:t> </w:t>
            </w:r>
            <w:r w:rsidRPr="00956CC9">
              <w:t> </w:t>
            </w:r>
            <w:r w:rsidRPr="00956CC9">
              <w:t> </w:t>
            </w:r>
            <w:r w:rsidRPr="00956CC9">
              <w:fldChar w:fldCharType="end"/>
            </w:r>
            <w:bookmarkEnd w:id="1"/>
          </w:p>
        </w:tc>
      </w:tr>
      <w:tr w:rsidR="00D6510B" w14:paraId="31E9B90F" w14:textId="77777777" w:rsidTr="002B467E">
        <w:trPr>
          <w:trHeight w:val="397"/>
        </w:trPr>
        <w:tc>
          <w:tcPr>
            <w:tcW w:w="4248" w:type="dxa"/>
            <w:vAlign w:val="center"/>
          </w:tcPr>
          <w:p w14:paraId="1039AE0A" w14:textId="04420EAC" w:rsidR="00D6510B" w:rsidRPr="00956CC9" w:rsidRDefault="00020F79" w:rsidP="000650A8">
            <w:r>
              <w:t>Adresse</w:t>
            </w:r>
            <w:r w:rsidR="00956CC9" w:rsidRPr="00956CC9">
              <w:t>:</w:t>
            </w:r>
          </w:p>
        </w:tc>
        <w:tc>
          <w:tcPr>
            <w:tcW w:w="553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D678EC" w14:textId="77777777" w:rsidR="00D6510B" w:rsidRPr="00956CC9" w:rsidRDefault="00956CC9" w:rsidP="000650A8">
            <w:r w:rsidRPr="00956CC9"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956CC9">
              <w:instrText xml:space="preserve"> FORMTEXT </w:instrText>
            </w:r>
            <w:r w:rsidRPr="00956CC9">
              <w:fldChar w:fldCharType="separate"/>
            </w:r>
            <w:r w:rsidRPr="00956CC9">
              <w:t> </w:t>
            </w:r>
            <w:r w:rsidRPr="00956CC9">
              <w:t> </w:t>
            </w:r>
            <w:r w:rsidRPr="00956CC9">
              <w:t> </w:t>
            </w:r>
            <w:r w:rsidRPr="00956CC9">
              <w:t> </w:t>
            </w:r>
            <w:r w:rsidRPr="00956CC9">
              <w:t> </w:t>
            </w:r>
            <w:r w:rsidRPr="00956CC9">
              <w:fldChar w:fldCharType="end"/>
            </w:r>
          </w:p>
        </w:tc>
      </w:tr>
      <w:tr w:rsidR="00D6510B" w14:paraId="54FDFCA7" w14:textId="77777777" w:rsidTr="002B467E">
        <w:trPr>
          <w:trHeight w:val="397"/>
        </w:trPr>
        <w:tc>
          <w:tcPr>
            <w:tcW w:w="4248" w:type="dxa"/>
            <w:vAlign w:val="center"/>
          </w:tcPr>
          <w:p w14:paraId="6E6D42EF" w14:textId="1FC0A557" w:rsidR="00D6510B" w:rsidRPr="00956CC9" w:rsidRDefault="00020F79" w:rsidP="000650A8">
            <w:r>
              <w:t>Postleitzahl</w:t>
            </w:r>
            <w:r w:rsidR="001321BC">
              <w:t xml:space="preserve"> / Ort:</w:t>
            </w:r>
          </w:p>
        </w:tc>
        <w:tc>
          <w:tcPr>
            <w:tcW w:w="553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ADC225" w14:textId="77777777" w:rsidR="00D6510B" w:rsidRPr="00956CC9" w:rsidRDefault="00956CC9" w:rsidP="000650A8">
            <w:r w:rsidRPr="00956CC9"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956CC9">
              <w:instrText xml:space="preserve"> FORMTEXT </w:instrText>
            </w:r>
            <w:r w:rsidRPr="00956CC9">
              <w:fldChar w:fldCharType="separate"/>
            </w:r>
            <w:r w:rsidRPr="00956CC9">
              <w:t> </w:t>
            </w:r>
            <w:r w:rsidRPr="00956CC9">
              <w:t> </w:t>
            </w:r>
            <w:r w:rsidRPr="00956CC9">
              <w:t> </w:t>
            </w:r>
            <w:r w:rsidRPr="00956CC9">
              <w:t> </w:t>
            </w:r>
            <w:r w:rsidRPr="00956CC9">
              <w:t> </w:t>
            </w:r>
            <w:r w:rsidRPr="00956CC9">
              <w:fldChar w:fldCharType="end"/>
            </w:r>
          </w:p>
        </w:tc>
      </w:tr>
      <w:tr w:rsidR="00D6510B" w14:paraId="5E9CD5BB" w14:textId="77777777" w:rsidTr="002B467E">
        <w:trPr>
          <w:trHeight w:val="397"/>
        </w:trPr>
        <w:tc>
          <w:tcPr>
            <w:tcW w:w="4248" w:type="dxa"/>
            <w:vAlign w:val="center"/>
          </w:tcPr>
          <w:p w14:paraId="1F03A955" w14:textId="3B528F64" w:rsidR="00966EB6" w:rsidRPr="00956CC9" w:rsidRDefault="00020F79" w:rsidP="000650A8">
            <w:r>
              <w:t>Telefon</w:t>
            </w:r>
            <w:r w:rsidR="00966EB6" w:rsidRPr="00956CC9">
              <w:t>:</w:t>
            </w:r>
          </w:p>
        </w:tc>
        <w:tc>
          <w:tcPr>
            <w:tcW w:w="553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83D55A" w14:textId="77777777" w:rsidR="00D6510B" w:rsidRPr="00956CC9" w:rsidRDefault="00956CC9" w:rsidP="000650A8">
            <w:r w:rsidRPr="00956CC9"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956CC9">
              <w:instrText xml:space="preserve"> FORMTEXT </w:instrText>
            </w:r>
            <w:r w:rsidRPr="00956CC9">
              <w:fldChar w:fldCharType="separate"/>
            </w:r>
            <w:r w:rsidRPr="00956CC9">
              <w:t> </w:t>
            </w:r>
            <w:r w:rsidRPr="00956CC9">
              <w:t> </w:t>
            </w:r>
            <w:r w:rsidRPr="00956CC9">
              <w:t> </w:t>
            </w:r>
            <w:r w:rsidRPr="00956CC9">
              <w:t> </w:t>
            </w:r>
            <w:r w:rsidRPr="00956CC9">
              <w:t> </w:t>
            </w:r>
            <w:r w:rsidRPr="00956CC9">
              <w:fldChar w:fldCharType="end"/>
            </w:r>
          </w:p>
        </w:tc>
      </w:tr>
      <w:tr w:rsidR="002D0D94" w14:paraId="5C0E32F3" w14:textId="77777777" w:rsidTr="002B467E">
        <w:trPr>
          <w:trHeight w:val="397"/>
        </w:trPr>
        <w:tc>
          <w:tcPr>
            <w:tcW w:w="4248" w:type="dxa"/>
            <w:vAlign w:val="center"/>
          </w:tcPr>
          <w:p w14:paraId="0C53CE23" w14:textId="77777777" w:rsidR="002D0D94" w:rsidRPr="00956CC9" w:rsidRDefault="00966EB6" w:rsidP="000650A8">
            <w:r w:rsidRPr="00956CC9">
              <w:t>E-Mail:</w:t>
            </w:r>
          </w:p>
        </w:tc>
        <w:tc>
          <w:tcPr>
            <w:tcW w:w="553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17D9E1" w14:textId="77777777" w:rsidR="002D0D94" w:rsidRPr="00956CC9" w:rsidRDefault="00956CC9" w:rsidP="000650A8">
            <w:r w:rsidRPr="00956CC9"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956CC9">
              <w:instrText xml:space="preserve"> FORMTEXT </w:instrText>
            </w:r>
            <w:r w:rsidRPr="00956CC9">
              <w:fldChar w:fldCharType="separate"/>
            </w:r>
            <w:r w:rsidRPr="00956CC9">
              <w:t> </w:t>
            </w:r>
            <w:r w:rsidRPr="00956CC9">
              <w:t> </w:t>
            </w:r>
            <w:r w:rsidRPr="00956CC9">
              <w:t> </w:t>
            </w:r>
            <w:r w:rsidRPr="00956CC9">
              <w:t> </w:t>
            </w:r>
            <w:r w:rsidRPr="00956CC9">
              <w:t> </w:t>
            </w:r>
            <w:r w:rsidRPr="00956CC9">
              <w:fldChar w:fldCharType="end"/>
            </w:r>
          </w:p>
        </w:tc>
      </w:tr>
      <w:tr w:rsidR="002D0D94" w14:paraId="7E3100C8" w14:textId="77777777" w:rsidTr="002B467E">
        <w:trPr>
          <w:trHeight w:val="397"/>
        </w:trPr>
        <w:tc>
          <w:tcPr>
            <w:tcW w:w="4248" w:type="dxa"/>
            <w:vAlign w:val="center"/>
          </w:tcPr>
          <w:p w14:paraId="27C5868B" w14:textId="0DB7EC21" w:rsidR="002D0D94" w:rsidRPr="00956CC9" w:rsidRDefault="00020F79" w:rsidP="000650A8">
            <w:r>
              <w:t>Geburtsdatum</w:t>
            </w:r>
            <w:r w:rsidR="004C4AD6" w:rsidRPr="00956CC9">
              <w:t>:</w:t>
            </w:r>
            <w:r w:rsidR="00966EB6" w:rsidRPr="00956CC9">
              <w:t xml:space="preserve"> </w:t>
            </w:r>
          </w:p>
        </w:tc>
        <w:tc>
          <w:tcPr>
            <w:tcW w:w="553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C75C69" w14:textId="77777777" w:rsidR="002D0D94" w:rsidRPr="00956CC9" w:rsidRDefault="00956CC9" w:rsidP="000650A8">
            <w:r w:rsidRPr="00956CC9"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956CC9">
              <w:instrText xml:space="preserve"> FORMTEXT </w:instrText>
            </w:r>
            <w:r w:rsidRPr="00956CC9">
              <w:fldChar w:fldCharType="separate"/>
            </w:r>
            <w:r w:rsidRPr="00956CC9">
              <w:t> </w:t>
            </w:r>
            <w:r w:rsidRPr="00956CC9">
              <w:t> </w:t>
            </w:r>
            <w:r w:rsidRPr="00956CC9">
              <w:t> </w:t>
            </w:r>
            <w:r w:rsidRPr="00956CC9">
              <w:t> </w:t>
            </w:r>
            <w:r w:rsidRPr="00956CC9">
              <w:t> </w:t>
            </w:r>
            <w:r w:rsidRPr="00956CC9">
              <w:fldChar w:fldCharType="end"/>
            </w:r>
          </w:p>
        </w:tc>
      </w:tr>
      <w:tr w:rsidR="004C4AD6" w14:paraId="54A3E205" w14:textId="77777777" w:rsidTr="002B467E">
        <w:trPr>
          <w:trHeight w:val="397"/>
        </w:trPr>
        <w:tc>
          <w:tcPr>
            <w:tcW w:w="4248" w:type="dxa"/>
            <w:vAlign w:val="center"/>
          </w:tcPr>
          <w:p w14:paraId="38F7F44A" w14:textId="0BBDE522" w:rsidR="004C4AD6" w:rsidRPr="00956CC9" w:rsidRDefault="00020F79" w:rsidP="000650A8">
            <w:r>
              <w:t>Veranstaltung</w:t>
            </w:r>
            <w:r w:rsidR="001321BC">
              <w:t>sort</w:t>
            </w:r>
            <w:r w:rsidR="004C4AD6" w:rsidRPr="00956CC9">
              <w:t>:</w:t>
            </w:r>
          </w:p>
        </w:tc>
        <w:tc>
          <w:tcPr>
            <w:tcW w:w="553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6389A3" w14:textId="77777777" w:rsidR="004C4AD6" w:rsidRPr="00956CC9" w:rsidRDefault="00956CC9" w:rsidP="000650A8">
            <w:r w:rsidRPr="00956CC9"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956CC9">
              <w:instrText xml:space="preserve"> FORMTEXT </w:instrText>
            </w:r>
            <w:r w:rsidRPr="00956CC9">
              <w:fldChar w:fldCharType="separate"/>
            </w:r>
            <w:r w:rsidRPr="00956CC9">
              <w:t> </w:t>
            </w:r>
            <w:r w:rsidRPr="00956CC9">
              <w:t> </w:t>
            </w:r>
            <w:r w:rsidRPr="00956CC9">
              <w:t> </w:t>
            </w:r>
            <w:r w:rsidRPr="00956CC9">
              <w:t> </w:t>
            </w:r>
            <w:r w:rsidRPr="00956CC9">
              <w:t> </w:t>
            </w:r>
            <w:r w:rsidRPr="00956CC9">
              <w:fldChar w:fldCharType="end"/>
            </w:r>
          </w:p>
        </w:tc>
      </w:tr>
      <w:tr w:rsidR="001321BC" w14:paraId="150AC4AD" w14:textId="77777777" w:rsidTr="002B467E">
        <w:trPr>
          <w:trHeight w:val="397"/>
        </w:trPr>
        <w:tc>
          <w:tcPr>
            <w:tcW w:w="4248" w:type="dxa"/>
            <w:vAlign w:val="center"/>
          </w:tcPr>
          <w:p w14:paraId="5F39B0B5" w14:textId="1AB5D224" w:rsidR="001321BC" w:rsidRDefault="001321BC" w:rsidP="000650A8">
            <w:r>
              <w:t>Datum / Dauer</w:t>
            </w:r>
            <w:r w:rsidR="00484CC8">
              <w:t>:</w:t>
            </w:r>
          </w:p>
        </w:tc>
        <w:tc>
          <w:tcPr>
            <w:tcW w:w="553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3CF834" w14:textId="4821BC2A" w:rsidR="001321BC" w:rsidRPr="00956CC9" w:rsidRDefault="001321BC" w:rsidP="000650A8">
            <w:r w:rsidRPr="00956CC9"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956CC9">
              <w:instrText xml:space="preserve"> FORMTEXT </w:instrText>
            </w:r>
            <w:r w:rsidRPr="00956CC9">
              <w:fldChar w:fldCharType="separate"/>
            </w:r>
            <w:r w:rsidRPr="00956CC9">
              <w:t> </w:t>
            </w:r>
            <w:r w:rsidRPr="00956CC9">
              <w:t> </w:t>
            </w:r>
            <w:r w:rsidRPr="00956CC9">
              <w:t> </w:t>
            </w:r>
            <w:r w:rsidRPr="00956CC9">
              <w:t> </w:t>
            </w:r>
            <w:r w:rsidRPr="00956CC9">
              <w:t> </w:t>
            </w:r>
            <w:r w:rsidRPr="00956CC9">
              <w:fldChar w:fldCharType="end"/>
            </w:r>
          </w:p>
        </w:tc>
      </w:tr>
      <w:tr w:rsidR="004C4AD6" w14:paraId="0D63D220" w14:textId="77777777" w:rsidTr="00484CC8">
        <w:trPr>
          <w:trHeight w:val="397"/>
        </w:trPr>
        <w:tc>
          <w:tcPr>
            <w:tcW w:w="4248" w:type="dxa"/>
            <w:vAlign w:val="center"/>
          </w:tcPr>
          <w:p w14:paraId="03AC4D35" w14:textId="5027F746" w:rsidR="004C4AD6" w:rsidRPr="00956CC9" w:rsidRDefault="00020F79" w:rsidP="000650A8">
            <w:r>
              <w:t>Rechnungsadresse</w:t>
            </w:r>
            <w:r w:rsidR="004C4AD6" w:rsidRPr="00956CC9">
              <w:t>:</w:t>
            </w:r>
          </w:p>
        </w:tc>
        <w:tc>
          <w:tcPr>
            <w:tcW w:w="553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1AA620" w14:textId="77777777" w:rsidR="004C4AD6" w:rsidRPr="00956CC9" w:rsidRDefault="00956CC9" w:rsidP="000650A8">
            <w:r w:rsidRPr="00956CC9"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956CC9">
              <w:instrText xml:space="preserve"> FORMTEXT </w:instrText>
            </w:r>
            <w:r w:rsidRPr="00956CC9">
              <w:fldChar w:fldCharType="separate"/>
            </w:r>
            <w:r w:rsidRPr="00956CC9">
              <w:t> </w:t>
            </w:r>
            <w:r w:rsidRPr="00956CC9">
              <w:t> </w:t>
            </w:r>
            <w:r w:rsidRPr="00956CC9">
              <w:t> </w:t>
            </w:r>
            <w:r w:rsidRPr="00956CC9">
              <w:t> </w:t>
            </w:r>
            <w:r w:rsidRPr="00956CC9">
              <w:t> </w:t>
            </w:r>
            <w:r w:rsidRPr="00956CC9">
              <w:fldChar w:fldCharType="end"/>
            </w:r>
          </w:p>
        </w:tc>
      </w:tr>
      <w:tr w:rsidR="00966EB6" w14:paraId="12AC94BA" w14:textId="77777777" w:rsidTr="00484CC8">
        <w:trPr>
          <w:trHeight w:val="397"/>
        </w:trPr>
        <w:tc>
          <w:tcPr>
            <w:tcW w:w="4248" w:type="dxa"/>
            <w:vAlign w:val="center"/>
          </w:tcPr>
          <w:p w14:paraId="4980C774" w14:textId="7070C721" w:rsidR="00966EB6" w:rsidRPr="00956CC9" w:rsidRDefault="00020F79" w:rsidP="000650A8">
            <w:r>
              <w:t>Verkauf von gebrannten Wassern</w:t>
            </w:r>
            <w:r w:rsidR="00484CC8">
              <w:br/>
            </w:r>
            <w:r>
              <w:t>(&gt;15 Volumenprozent Alkohol) wird gewünscht, Gesuch wurde/wird beim Kanton in Chur eingereicht</w:t>
            </w:r>
            <w:r w:rsidR="00F82C2F">
              <w:t>:</w:t>
            </w:r>
          </w:p>
        </w:tc>
        <w:tc>
          <w:tcPr>
            <w:tcW w:w="258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707EF6" w14:textId="73365FC7" w:rsidR="00966EB6" w:rsidRPr="00956CC9" w:rsidRDefault="00020F79" w:rsidP="00EC732D">
            <w:r>
              <w:t>Ja</w:t>
            </w:r>
            <w:r w:rsidR="004C4AD6" w:rsidRPr="00956CC9">
              <w:t>:</w:t>
            </w:r>
            <w:r w:rsidR="00EC732D">
              <w:tab/>
            </w:r>
            <w:bookmarkStart w:id="2" w:name="Kontrollkästchen18"/>
            <w:r w:rsidR="00484CC8" w:rsidRPr="00484CC8">
              <w:rPr>
                <w:bCs/>
                <w:szCs w:val="24"/>
              </w:rPr>
              <w:fldChar w:fldCharType="begin">
                <w:ffData>
                  <w:name w:val="Kontrollkästchen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484CC8" w:rsidRPr="00484CC8">
              <w:rPr>
                <w:bCs/>
                <w:szCs w:val="24"/>
              </w:rPr>
              <w:instrText xml:space="preserve"> FORMCHECKBOX </w:instrText>
            </w:r>
            <w:r w:rsidR="00484CC8" w:rsidRPr="00484CC8">
              <w:rPr>
                <w:bCs/>
                <w:szCs w:val="24"/>
              </w:rPr>
            </w:r>
            <w:r w:rsidR="00484CC8" w:rsidRPr="00484CC8">
              <w:rPr>
                <w:bCs/>
                <w:szCs w:val="24"/>
              </w:rPr>
              <w:fldChar w:fldCharType="separate"/>
            </w:r>
            <w:bookmarkEnd w:id="2"/>
            <w:r w:rsidR="00484CC8" w:rsidRPr="00484CC8">
              <w:rPr>
                <w:bCs/>
                <w:szCs w:val="24"/>
              </w:rPr>
              <w:fldChar w:fldCharType="end"/>
            </w:r>
          </w:p>
        </w:tc>
        <w:tc>
          <w:tcPr>
            <w:tcW w:w="295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C38AB2" w14:textId="3652B3AC" w:rsidR="00966EB6" w:rsidRPr="00956CC9" w:rsidRDefault="00020F79" w:rsidP="00EC732D">
            <w:pPr>
              <w:tabs>
                <w:tab w:val="left" w:pos="1286"/>
              </w:tabs>
            </w:pPr>
            <w:r>
              <w:t>Nein</w:t>
            </w:r>
            <w:r w:rsidR="004C4AD6" w:rsidRPr="00956CC9">
              <w:t>:</w:t>
            </w:r>
            <w:r w:rsidR="000650A8">
              <w:t xml:space="preserve"> </w:t>
            </w:r>
            <w:r w:rsidR="00EC732D">
              <w:tab/>
            </w:r>
            <w:r w:rsidR="00484CC8" w:rsidRPr="00484CC8">
              <w:rPr>
                <w:bCs/>
                <w:szCs w:val="24"/>
              </w:rPr>
              <w:fldChar w:fldCharType="begin">
                <w:ffData>
                  <w:name w:val="Kontrollkästchen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484CC8" w:rsidRPr="00484CC8">
              <w:rPr>
                <w:bCs/>
                <w:szCs w:val="24"/>
              </w:rPr>
              <w:instrText xml:space="preserve"> FORMCHECKBOX </w:instrText>
            </w:r>
            <w:r w:rsidR="00484CC8" w:rsidRPr="00484CC8">
              <w:rPr>
                <w:bCs/>
                <w:szCs w:val="24"/>
              </w:rPr>
            </w:r>
            <w:r w:rsidR="00484CC8" w:rsidRPr="00484CC8">
              <w:rPr>
                <w:bCs/>
                <w:szCs w:val="24"/>
              </w:rPr>
              <w:fldChar w:fldCharType="separate"/>
            </w:r>
            <w:r w:rsidR="00484CC8" w:rsidRPr="00484CC8">
              <w:rPr>
                <w:bCs/>
                <w:szCs w:val="24"/>
              </w:rPr>
              <w:fldChar w:fldCharType="end"/>
            </w:r>
          </w:p>
        </w:tc>
      </w:tr>
      <w:tr w:rsidR="001321BC" w14:paraId="69D7C4AD" w14:textId="77777777" w:rsidTr="00484CC8">
        <w:trPr>
          <w:trHeight w:val="397"/>
        </w:trPr>
        <w:tc>
          <w:tcPr>
            <w:tcW w:w="4248" w:type="dxa"/>
            <w:vAlign w:val="center"/>
          </w:tcPr>
          <w:p w14:paraId="01D250AE" w14:textId="4C4B7BA8" w:rsidR="001321BC" w:rsidRPr="00956CC9" w:rsidRDefault="001321BC" w:rsidP="001321BC">
            <w:r>
              <w:t>Einwilligung des Grundstückeigentümers vorhanden</w:t>
            </w:r>
            <w:r w:rsidR="00484CC8">
              <w:t>:</w:t>
            </w:r>
          </w:p>
        </w:tc>
        <w:tc>
          <w:tcPr>
            <w:tcW w:w="258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6DE405" w14:textId="7864BAD1" w:rsidR="001321BC" w:rsidRPr="00956CC9" w:rsidRDefault="001321BC" w:rsidP="001321BC">
            <w:r>
              <w:t>Ja</w:t>
            </w:r>
            <w:r w:rsidRPr="00956CC9">
              <w:t>:</w:t>
            </w:r>
            <w:r>
              <w:tab/>
            </w:r>
            <w:r w:rsidR="00484CC8" w:rsidRPr="00484CC8">
              <w:rPr>
                <w:bCs/>
                <w:szCs w:val="24"/>
              </w:rPr>
              <w:fldChar w:fldCharType="begin">
                <w:ffData>
                  <w:name w:val="Kontrollkästchen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484CC8" w:rsidRPr="00484CC8">
              <w:rPr>
                <w:bCs/>
                <w:szCs w:val="24"/>
              </w:rPr>
              <w:instrText xml:space="preserve"> FORMCHECKBOX </w:instrText>
            </w:r>
            <w:r w:rsidR="00484CC8" w:rsidRPr="00484CC8">
              <w:rPr>
                <w:bCs/>
                <w:szCs w:val="24"/>
              </w:rPr>
            </w:r>
            <w:r w:rsidR="00484CC8" w:rsidRPr="00484CC8">
              <w:rPr>
                <w:bCs/>
                <w:szCs w:val="24"/>
              </w:rPr>
              <w:fldChar w:fldCharType="separate"/>
            </w:r>
            <w:r w:rsidR="00484CC8" w:rsidRPr="00484CC8">
              <w:rPr>
                <w:bCs/>
                <w:szCs w:val="24"/>
              </w:rPr>
              <w:fldChar w:fldCharType="end"/>
            </w:r>
          </w:p>
        </w:tc>
        <w:tc>
          <w:tcPr>
            <w:tcW w:w="295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D19898" w14:textId="4B5FD3F1" w:rsidR="001321BC" w:rsidRPr="00956CC9" w:rsidRDefault="001321BC" w:rsidP="001321BC">
            <w:pPr>
              <w:tabs>
                <w:tab w:val="left" w:pos="1286"/>
              </w:tabs>
            </w:pPr>
            <w:r>
              <w:t>Nein</w:t>
            </w:r>
            <w:r w:rsidRPr="00956CC9">
              <w:t>:</w:t>
            </w:r>
            <w:r>
              <w:t xml:space="preserve"> </w:t>
            </w:r>
            <w:r>
              <w:tab/>
            </w:r>
            <w:r w:rsidR="00484CC8" w:rsidRPr="00484CC8">
              <w:rPr>
                <w:bCs/>
                <w:szCs w:val="24"/>
              </w:rPr>
              <w:fldChar w:fldCharType="begin">
                <w:ffData>
                  <w:name w:val="Kontrollkästchen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484CC8" w:rsidRPr="00484CC8">
              <w:rPr>
                <w:bCs/>
                <w:szCs w:val="24"/>
              </w:rPr>
              <w:instrText xml:space="preserve"> FORMCHECKBOX </w:instrText>
            </w:r>
            <w:r w:rsidR="00484CC8" w:rsidRPr="00484CC8">
              <w:rPr>
                <w:bCs/>
                <w:szCs w:val="24"/>
              </w:rPr>
            </w:r>
            <w:r w:rsidR="00484CC8" w:rsidRPr="00484CC8">
              <w:rPr>
                <w:bCs/>
                <w:szCs w:val="24"/>
              </w:rPr>
              <w:fldChar w:fldCharType="separate"/>
            </w:r>
            <w:r w:rsidR="00484CC8" w:rsidRPr="00484CC8">
              <w:rPr>
                <w:bCs/>
                <w:szCs w:val="24"/>
              </w:rPr>
              <w:fldChar w:fldCharType="end"/>
            </w:r>
          </w:p>
        </w:tc>
      </w:tr>
      <w:tr w:rsidR="004C4AD6" w14:paraId="233FF9BE" w14:textId="77777777" w:rsidTr="00484CC8">
        <w:trPr>
          <w:trHeight w:val="397"/>
        </w:trPr>
        <w:tc>
          <w:tcPr>
            <w:tcW w:w="4248" w:type="dxa"/>
            <w:vAlign w:val="center"/>
          </w:tcPr>
          <w:p w14:paraId="15A1094D" w14:textId="50BCDB83" w:rsidR="004C4AD6" w:rsidRPr="00956CC9" w:rsidRDefault="004C4AD6" w:rsidP="000650A8"/>
        </w:tc>
        <w:tc>
          <w:tcPr>
            <w:tcW w:w="5533" w:type="dxa"/>
            <w:gridSpan w:val="2"/>
            <w:tcBorders>
              <w:top w:val="single" w:sz="4" w:space="0" w:color="auto"/>
            </w:tcBorders>
            <w:vAlign w:val="center"/>
          </w:tcPr>
          <w:p w14:paraId="5DEE8A64" w14:textId="783E142B" w:rsidR="004C4AD6" w:rsidRPr="00956CC9" w:rsidRDefault="004C4AD6" w:rsidP="000650A8"/>
        </w:tc>
      </w:tr>
      <w:tr w:rsidR="004C4AD6" w14:paraId="550240B2" w14:textId="77777777" w:rsidTr="001321BC">
        <w:trPr>
          <w:trHeight w:val="397"/>
        </w:trPr>
        <w:tc>
          <w:tcPr>
            <w:tcW w:w="4248" w:type="dxa"/>
            <w:vAlign w:val="center"/>
          </w:tcPr>
          <w:p w14:paraId="685CB893" w14:textId="47485966" w:rsidR="00742592" w:rsidRPr="00956CC9" w:rsidRDefault="001321BC" w:rsidP="000650A8">
            <w:r>
              <w:t>Ort und Datum der Eingabe</w:t>
            </w:r>
            <w:r w:rsidR="00484CC8">
              <w:t>:</w:t>
            </w:r>
          </w:p>
        </w:tc>
        <w:tc>
          <w:tcPr>
            <w:tcW w:w="5533" w:type="dxa"/>
            <w:gridSpan w:val="2"/>
            <w:tcBorders>
              <w:bottom w:val="single" w:sz="4" w:space="0" w:color="auto"/>
            </w:tcBorders>
            <w:vAlign w:val="center"/>
          </w:tcPr>
          <w:p w14:paraId="4821D557" w14:textId="00989ED3" w:rsidR="004C4AD6" w:rsidRPr="00956CC9" w:rsidRDefault="004C4AD6" w:rsidP="000650A8"/>
        </w:tc>
      </w:tr>
      <w:tr w:rsidR="001321BC" w14:paraId="53DFCEAA" w14:textId="77777777" w:rsidTr="001321BC">
        <w:trPr>
          <w:trHeight w:val="397"/>
        </w:trPr>
        <w:tc>
          <w:tcPr>
            <w:tcW w:w="4248" w:type="dxa"/>
            <w:vAlign w:val="center"/>
          </w:tcPr>
          <w:p w14:paraId="1850DACC" w14:textId="77777777" w:rsidR="001321BC" w:rsidRDefault="001321BC" w:rsidP="000650A8"/>
        </w:tc>
        <w:tc>
          <w:tcPr>
            <w:tcW w:w="5533" w:type="dxa"/>
            <w:gridSpan w:val="2"/>
            <w:tcBorders>
              <w:top w:val="single" w:sz="4" w:space="0" w:color="auto"/>
            </w:tcBorders>
            <w:vAlign w:val="center"/>
          </w:tcPr>
          <w:p w14:paraId="70E6733D" w14:textId="77777777" w:rsidR="001321BC" w:rsidRPr="00956CC9" w:rsidRDefault="001321BC" w:rsidP="000650A8"/>
        </w:tc>
      </w:tr>
      <w:tr w:rsidR="001321BC" w14:paraId="085DBA47" w14:textId="77777777" w:rsidTr="001321BC">
        <w:trPr>
          <w:trHeight w:val="397"/>
        </w:trPr>
        <w:tc>
          <w:tcPr>
            <w:tcW w:w="4248" w:type="dxa"/>
            <w:vAlign w:val="center"/>
          </w:tcPr>
          <w:p w14:paraId="64E159A5" w14:textId="3D9A86E1" w:rsidR="001321BC" w:rsidRDefault="001321BC" w:rsidP="000650A8">
            <w:r>
              <w:t>Unterschrift der verantwortlichen Person</w:t>
            </w:r>
            <w:r w:rsidR="00484CC8">
              <w:t>:</w:t>
            </w:r>
          </w:p>
        </w:tc>
        <w:tc>
          <w:tcPr>
            <w:tcW w:w="5533" w:type="dxa"/>
            <w:gridSpan w:val="2"/>
            <w:tcBorders>
              <w:bottom w:val="single" w:sz="4" w:space="0" w:color="auto"/>
            </w:tcBorders>
            <w:vAlign w:val="center"/>
          </w:tcPr>
          <w:p w14:paraId="3438F6B8" w14:textId="77777777" w:rsidR="001321BC" w:rsidRPr="00956CC9" w:rsidRDefault="001321BC" w:rsidP="000650A8"/>
        </w:tc>
      </w:tr>
      <w:tr w:rsidR="000650A8" w:rsidRPr="00227DD7" w14:paraId="0271C5DA" w14:textId="77777777" w:rsidTr="001321BC">
        <w:trPr>
          <w:trHeight w:val="170"/>
        </w:trPr>
        <w:tc>
          <w:tcPr>
            <w:tcW w:w="9781" w:type="dxa"/>
            <w:gridSpan w:val="3"/>
            <w:vAlign w:val="center"/>
          </w:tcPr>
          <w:p w14:paraId="5278E18D" w14:textId="77777777" w:rsidR="000650A8" w:rsidRPr="00227DD7" w:rsidRDefault="000650A8" w:rsidP="000650A8">
            <w:pPr>
              <w:rPr>
                <w:sz w:val="10"/>
              </w:rPr>
            </w:pPr>
          </w:p>
        </w:tc>
      </w:tr>
      <w:tr w:rsidR="007A671E" w14:paraId="1C8DFD53" w14:textId="77777777" w:rsidTr="002B467E">
        <w:trPr>
          <w:trHeight w:val="397"/>
        </w:trPr>
        <w:tc>
          <w:tcPr>
            <w:tcW w:w="9781" w:type="dxa"/>
            <w:gridSpan w:val="3"/>
            <w:vAlign w:val="center"/>
          </w:tcPr>
          <w:p w14:paraId="61BFF7B0" w14:textId="151638CA" w:rsidR="007A671E" w:rsidRPr="00956CC9" w:rsidRDefault="007A671E" w:rsidP="000650A8"/>
        </w:tc>
      </w:tr>
      <w:tr w:rsidR="00C12694" w:rsidRPr="00C12694" w14:paraId="314747F4" w14:textId="77777777" w:rsidTr="002B467E">
        <w:trPr>
          <w:trHeight w:val="113"/>
        </w:trPr>
        <w:tc>
          <w:tcPr>
            <w:tcW w:w="9781" w:type="dxa"/>
            <w:gridSpan w:val="3"/>
            <w:vAlign w:val="center"/>
          </w:tcPr>
          <w:p w14:paraId="0E3C103A" w14:textId="77777777" w:rsidR="00C12694" w:rsidRPr="00C12694" w:rsidRDefault="00C12694" w:rsidP="000650A8">
            <w:pPr>
              <w:rPr>
                <w:sz w:val="12"/>
              </w:rPr>
            </w:pPr>
          </w:p>
        </w:tc>
      </w:tr>
      <w:tr w:rsidR="007A671E" w14:paraId="2337C6DA" w14:textId="77777777" w:rsidTr="001321BC">
        <w:trPr>
          <w:trHeight w:val="397"/>
        </w:trPr>
        <w:tc>
          <w:tcPr>
            <w:tcW w:w="4248" w:type="dxa"/>
            <w:vAlign w:val="bottom"/>
          </w:tcPr>
          <w:p w14:paraId="16A02F0A" w14:textId="108D6850" w:rsidR="007A671E" w:rsidRPr="00956CC9" w:rsidRDefault="007A671E" w:rsidP="002D48DF"/>
        </w:tc>
        <w:tc>
          <w:tcPr>
            <w:tcW w:w="5533" w:type="dxa"/>
            <w:gridSpan w:val="2"/>
            <w:vAlign w:val="bottom"/>
          </w:tcPr>
          <w:p w14:paraId="1A394C7B" w14:textId="77777777" w:rsidR="007A671E" w:rsidRPr="004F3E10" w:rsidRDefault="007A671E" w:rsidP="002D48DF">
            <w:pPr>
              <w:rPr>
                <w:u w:val="single"/>
              </w:rPr>
            </w:pPr>
          </w:p>
        </w:tc>
      </w:tr>
    </w:tbl>
    <w:p w14:paraId="00DAA3FA" w14:textId="77777777" w:rsidR="002B467E" w:rsidRPr="004545B9" w:rsidRDefault="002B467E" w:rsidP="00D6510B">
      <w:pPr>
        <w:rPr>
          <w:sz w:val="14"/>
          <w:szCs w:val="20"/>
        </w:rPr>
      </w:pPr>
    </w:p>
    <w:p w14:paraId="2B397864" w14:textId="77777777" w:rsidR="007D0EA4" w:rsidRPr="007D0EA4" w:rsidRDefault="007D0EA4" w:rsidP="002B467E">
      <w:pPr>
        <w:pStyle w:val="Listenabsatz"/>
        <w:ind w:left="56"/>
        <w:rPr>
          <w:sz w:val="16"/>
          <w:szCs w:val="16"/>
        </w:rPr>
      </w:pPr>
    </w:p>
    <w:p w14:paraId="5D96295E" w14:textId="66991B36" w:rsidR="00A0714C" w:rsidRDefault="00A0714C" w:rsidP="00A0714C">
      <w:pPr>
        <w:ind w:left="56"/>
        <w:rPr>
          <w:rFonts w:ascii="Frutiger LT Std 55 Roman" w:hAnsi="Frutiger LT Std 55 Roman"/>
        </w:rPr>
      </w:pPr>
      <w:r>
        <w:rPr>
          <w:rFonts w:ascii="Frutiger LT Std 55 Roman" w:hAnsi="Frutiger LT Std 55 Roman"/>
        </w:rPr>
        <w:t>Zusätzlich</w:t>
      </w:r>
      <w:r w:rsidR="001321BC">
        <w:rPr>
          <w:rFonts w:ascii="Frutiger LT Std 55 Roman" w:hAnsi="Frutiger LT Std 55 Roman"/>
        </w:rPr>
        <w:t>es</w:t>
      </w:r>
      <w:r>
        <w:rPr>
          <w:rFonts w:ascii="Frutiger LT Std 55 Roman" w:hAnsi="Frutiger LT Std 55 Roman"/>
        </w:rPr>
        <w:t xml:space="preserve"> Formular des Kantons</w:t>
      </w:r>
      <w:r w:rsidR="00484CC8">
        <w:rPr>
          <w:rFonts w:ascii="Frutiger LT Std 55 Roman" w:hAnsi="Frutiger LT Std 55 Roman"/>
        </w:rPr>
        <w:t xml:space="preserve"> beim Verkauf von gebrannten Wassern</w:t>
      </w:r>
      <w:r>
        <w:rPr>
          <w:rFonts w:ascii="Frutiger LT Std 55 Roman" w:hAnsi="Frutiger LT Std 55 Roman"/>
        </w:rPr>
        <w:t>:</w:t>
      </w:r>
    </w:p>
    <w:p w14:paraId="2F93E564" w14:textId="27102214" w:rsidR="007A671E" w:rsidRPr="001321BC" w:rsidRDefault="00A0714C" w:rsidP="001321BC">
      <w:pPr>
        <w:pStyle w:val="Listenabsatz"/>
        <w:numPr>
          <w:ilvl w:val="0"/>
          <w:numId w:val="9"/>
        </w:numPr>
        <w:spacing w:after="60"/>
        <w:ind w:left="57" w:right="-709" w:firstLine="0"/>
      </w:pPr>
      <w:r>
        <w:t>Gesuch gebrannte Wasser</w:t>
      </w:r>
    </w:p>
    <w:sectPr w:rsidR="007A671E" w:rsidRPr="001321BC" w:rsidSect="007D0EA4">
      <w:footerReference w:type="default" r:id="rId8"/>
      <w:headerReference w:type="first" r:id="rId9"/>
      <w:footerReference w:type="first" r:id="rId10"/>
      <w:pgSz w:w="11906" w:h="16838"/>
      <w:pgMar w:top="1134" w:right="1134" w:bottom="1560" w:left="1134" w:header="709" w:footer="28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01E80F" w14:textId="77777777" w:rsidR="009342B1" w:rsidRDefault="009342B1" w:rsidP="000846D1">
      <w:r>
        <w:separator/>
      </w:r>
    </w:p>
  </w:endnote>
  <w:endnote w:type="continuationSeparator" w:id="0">
    <w:p w14:paraId="38150A7C" w14:textId="77777777" w:rsidR="009342B1" w:rsidRDefault="009342B1" w:rsidP="000846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Frutiger LT Std 45 Light">
    <w:panose1 w:val="020B0402020204020204"/>
    <w:charset w:val="00"/>
    <w:family w:val="swiss"/>
    <w:notTrueType/>
    <w:pitch w:val="variable"/>
    <w:sig w:usb0="800000AF" w:usb1="4000204A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utiger LT Std 55 Roman">
    <w:panose1 w:val="020B0602020204020204"/>
    <w:charset w:val="00"/>
    <w:family w:val="swiss"/>
    <w:notTrueType/>
    <w:pitch w:val="variable"/>
    <w:sig w:usb0="800000AF" w:usb1="4000204A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2031036"/>
      <w:docPartObj>
        <w:docPartGallery w:val="Page Numbers (Bottom of Page)"/>
        <w:docPartUnique/>
      </w:docPartObj>
    </w:sdtPr>
    <w:sdtEndPr/>
    <w:sdtContent>
      <w:p w14:paraId="1D30168A" w14:textId="77777777" w:rsidR="00357562" w:rsidRPr="00956CC9" w:rsidRDefault="0033166A" w:rsidP="00956CC9">
        <w:pPr>
          <w:pStyle w:val="Fuzeile"/>
        </w:pPr>
        <w:r w:rsidRPr="00956CC9">
          <w:fldChar w:fldCharType="begin"/>
        </w:r>
        <w:r w:rsidRPr="00956CC9">
          <w:instrText xml:space="preserve"> PAGE   \* MERGEFORMAT </w:instrText>
        </w:r>
        <w:r w:rsidRPr="00956CC9">
          <w:fldChar w:fldCharType="separate"/>
        </w:r>
        <w:r w:rsidR="002B467E">
          <w:rPr>
            <w:noProof/>
          </w:rPr>
          <w:t>2</w:t>
        </w:r>
        <w:r w:rsidRPr="00956CC9">
          <w:fldChar w:fldCharType="end"/>
        </w:r>
      </w:p>
    </w:sdtContent>
  </w:sdt>
  <w:p w14:paraId="58DD6FCB" w14:textId="77777777" w:rsidR="00357562" w:rsidRDefault="00357562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BCD8C3" w14:textId="77777777" w:rsidR="002B467E" w:rsidRDefault="002B467E">
    <w:pPr>
      <w:pStyle w:val="Fuzeile"/>
    </w:pPr>
    <w:r>
      <w:rPr>
        <w:noProof/>
        <w:lang w:eastAsia="de-CH"/>
      </w:rPr>
      <w:drawing>
        <wp:inline distT="0" distB="0" distL="0" distR="0" wp14:anchorId="620EA0FE" wp14:editId="66432682">
          <wp:extent cx="1285875" cy="424064"/>
          <wp:effectExtent l="0" t="0" r="0" b="0"/>
          <wp:docPr id="4" name="Grafik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arosalogo_neu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60806" cy="4487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24356C" w14:textId="77777777" w:rsidR="009342B1" w:rsidRDefault="009342B1" w:rsidP="000846D1">
      <w:r>
        <w:separator/>
      </w:r>
    </w:p>
  </w:footnote>
  <w:footnote w:type="continuationSeparator" w:id="0">
    <w:p w14:paraId="67468CA1" w14:textId="77777777" w:rsidR="009342B1" w:rsidRDefault="009342B1" w:rsidP="000846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0822BD" w14:textId="77777777" w:rsidR="00357562" w:rsidRDefault="002B467E">
    <w:pPr>
      <w:pStyle w:val="Kopfzeile"/>
    </w:pPr>
    <w:r>
      <w:rPr>
        <w:noProof/>
        <w:lang w:eastAsia="de-CH"/>
      </w:rPr>
      <w:drawing>
        <wp:anchor distT="0" distB="0" distL="114300" distR="114300" simplePos="0" relativeHeight="251662336" behindDoc="1" locked="0" layoutInCell="1" allowOverlap="1" wp14:anchorId="021A7A7D" wp14:editId="4CD9BA11">
          <wp:simplePos x="0" y="0"/>
          <wp:positionH relativeFrom="margin">
            <wp:align>left</wp:align>
          </wp:positionH>
          <wp:positionV relativeFrom="paragraph">
            <wp:posOffset>-155575</wp:posOffset>
          </wp:positionV>
          <wp:extent cx="634365" cy="771525"/>
          <wp:effectExtent l="0" t="0" r="0" b="9525"/>
          <wp:wrapTight wrapText="bothSides">
            <wp:wrapPolygon edited="0">
              <wp:start x="0" y="0"/>
              <wp:lineTo x="0" y="21333"/>
              <wp:lineTo x="20757" y="21333"/>
              <wp:lineTo x="20757" y="0"/>
              <wp:lineTo x="0" y="0"/>
            </wp:wrapPolygon>
          </wp:wrapTight>
          <wp:docPr id="1" name="Grafi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WappenArosa(mittel)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34365" cy="7715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D65B5C">
      <w:rPr>
        <w:noProof/>
        <w:lang w:eastAsia="de-CH"/>
      </w:rPr>
      <mc:AlternateContent>
        <mc:Choice Requires="wps">
          <w:drawing>
            <wp:anchor distT="0" distB="0" distL="114300" distR="114300" simplePos="0" relativeHeight="251661312" behindDoc="0" locked="1" layoutInCell="1" allowOverlap="1" wp14:anchorId="57C401E8" wp14:editId="158A090F">
              <wp:simplePos x="0" y="0"/>
              <wp:positionH relativeFrom="page">
                <wp:posOffset>1802765</wp:posOffset>
              </wp:positionH>
              <wp:positionV relativeFrom="page">
                <wp:posOffset>151765</wp:posOffset>
              </wp:positionV>
              <wp:extent cx="2847975" cy="1207770"/>
              <wp:effectExtent l="8255" t="10795" r="10795" b="10160"/>
              <wp:wrapNone/>
              <wp:docPr id="3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847975" cy="120777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chemeClr val="bg1">
                            <a:lumMod val="100000"/>
                            <a:lumOff val="0"/>
                          </a:schemeClr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9293B31" w14:textId="77777777" w:rsidR="00D65B5C" w:rsidRPr="0092066B" w:rsidRDefault="00D65B5C" w:rsidP="00E67BEF">
                          <w:pPr>
                            <w:pStyle w:val="Kopfzeile"/>
                            <w:spacing w:after="120"/>
                            <w:rPr>
                              <w:rFonts w:ascii="Frutiger LT Std 55 Roman" w:hAnsi="Frutiger LT Std 55 Roman"/>
                              <w:sz w:val="26"/>
                              <w:szCs w:val="26"/>
                            </w:rPr>
                          </w:pPr>
                          <w:r w:rsidRPr="0092066B">
                            <w:rPr>
                              <w:rFonts w:ascii="Frutiger LT Std 55 Roman" w:hAnsi="Frutiger LT Std 55 Roman"/>
                              <w:sz w:val="26"/>
                              <w:szCs w:val="26"/>
                            </w:rPr>
                            <w:t>Gemeinde Arosa</w:t>
                          </w:r>
                        </w:p>
                        <w:p w14:paraId="7DD0AB34" w14:textId="571C6E9B" w:rsidR="00E67BEF" w:rsidRDefault="00E67BEF" w:rsidP="00E67BEF">
                          <w:pPr>
                            <w:tabs>
                              <w:tab w:val="left" w:pos="1882"/>
                              <w:tab w:val="left" w:pos="1980"/>
                            </w:tabs>
                            <w:rPr>
                              <w:sz w:val="18"/>
                            </w:rPr>
                          </w:pPr>
                          <w:r>
                            <w:rPr>
                              <w:sz w:val="18"/>
                            </w:rPr>
                            <w:t>Gemeinde</w:t>
                          </w:r>
                          <w:r w:rsidR="00484CC8">
                            <w:rPr>
                              <w:sz w:val="18"/>
                            </w:rPr>
                            <w:t>polize</w:t>
                          </w:r>
                          <w:r>
                            <w:rPr>
                              <w:sz w:val="18"/>
                            </w:rPr>
                            <w:t>i</w:t>
                          </w:r>
                          <w:r>
                            <w:rPr>
                              <w:sz w:val="18"/>
                            </w:rPr>
                            <w:tab/>
                            <w:t>t</w:t>
                          </w:r>
                          <w:r>
                            <w:rPr>
                              <w:sz w:val="18"/>
                            </w:rPr>
                            <w:tab/>
                            <w:t xml:space="preserve">+41 81 378 67 </w:t>
                          </w:r>
                          <w:r w:rsidR="00484CC8">
                            <w:rPr>
                              <w:sz w:val="18"/>
                            </w:rPr>
                            <w:t>1</w:t>
                          </w:r>
                          <w:r>
                            <w:rPr>
                              <w:sz w:val="18"/>
                            </w:rPr>
                            <w:t>7</w:t>
                          </w:r>
                        </w:p>
                        <w:p w14:paraId="4944D304" w14:textId="77407EAC" w:rsidR="00E67BEF" w:rsidRDefault="0004310E" w:rsidP="00E67BEF">
                          <w:pPr>
                            <w:tabs>
                              <w:tab w:val="left" w:pos="1882"/>
                              <w:tab w:val="left" w:pos="1980"/>
                            </w:tabs>
                            <w:rPr>
                              <w:sz w:val="18"/>
                            </w:rPr>
                          </w:pPr>
                          <w:r>
                            <w:rPr>
                              <w:sz w:val="18"/>
                            </w:rPr>
                            <w:t>Rathaus</w:t>
                          </w:r>
                          <w:r w:rsidR="00484CC8">
                            <w:rPr>
                              <w:sz w:val="18"/>
                            </w:rPr>
                            <w:tab/>
                          </w:r>
                          <w:r w:rsidR="00484CC8">
                            <w:rPr>
                              <w:sz w:val="18"/>
                            </w:rPr>
                            <w:t>polizei@gemeindearosa.ch</w:t>
                          </w:r>
                        </w:p>
                        <w:p w14:paraId="7060144C" w14:textId="3D890DE2" w:rsidR="00E67BEF" w:rsidRDefault="00E67BEF" w:rsidP="00E67BEF">
                          <w:pPr>
                            <w:tabs>
                              <w:tab w:val="left" w:pos="1882"/>
                              <w:tab w:val="left" w:pos="1980"/>
                            </w:tabs>
                            <w:rPr>
                              <w:sz w:val="18"/>
                            </w:rPr>
                          </w:pPr>
                          <w:r>
                            <w:rPr>
                              <w:sz w:val="18"/>
                            </w:rPr>
                            <w:t>Poststrasse 168</w:t>
                          </w:r>
                          <w:r>
                            <w:rPr>
                              <w:sz w:val="18"/>
                            </w:rPr>
                            <w:tab/>
                          </w:r>
                          <w:r w:rsidR="00484CC8">
                            <w:rPr>
                              <w:sz w:val="18"/>
                            </w:rPr>
                            <w:t>www.gemeindearosa.ch</w:t>
                          </w:r>
                        </w:p>
                        <w:p w14:paraId="30F78B44" w14:textId="77BD8AF7" w:rsidR="00E67BEF" w:rsidRDefault="00E67BEF" w:rsidP="00E67BEF">
                          <w:pPr>
                            <w:tabs>
                              <w:tab w:val="left" w:pos="1882"/>
                              <w:tab w:val="left" w:pos="1980"/>
                            </w:tabs>
                            <w:rPr>
                              <w:sz w:val="18"/>
                            </w:rPr>
                          </w:pPr>
                          <w:r>
                            <w:rPr>
                              <w:sz w:val="18"/>
                            </w:rPr>
                            <w:t>Postfach 85</w:t>
                          </w:r>
                          <w:r>
                            <w:rPr>
                              <w:sz w:val="18"/>
                            </w:rPr>
                            <w:tab/>
                          </w:r>
                        </w:p>
                        <w:p w14:paraId="23A679A9" w14:textId="77777777" w:rsidR="00E67BEF" w:rsidRDefault="00E67BEF" w:rsidP="00E67BEF">
                          <w:pPr>
                            <w:tabs>
                              <w:tab w:val="left" w:pos="1882"/>
                              <w:tab w:val="left" w:pos="1980"/>
                            </w:tabs>
                            <w:rPr>
                              <w:sz w:val="18"/>
                            </w:rPr>
                          </w:pPr>
                          <w:r>
                            <w:rPr>
                              <w:sz w:val="18"/>
                            </w:rPr>
                            <w:t>CH–7050 Arosa</w:t>
                          </w:r>
                          <w:r>
                            <w:rPr>
                              <w:sz w:val="18"/>
                            </w:rPr>
                            <w:tab/>
                          </w:r>
                        </w:p>
                        <w:p w14:paraId="44960696" w14:textId="77777777" w:rsidR="00D65B5C" w:rsidRPr="000846D1" w:rsidRDefault="00D65B5C" w:rsidP="00E67BEF">
                          <w:pPr>
                            <w:tabs>
                              <w:tab w:val="left" w:pos="1882"/>
                              <w:tab w:val="left" w:pos="1980"/>
                            </w:tabs>
                            <w:rPr>
                              <w:sz w:val="1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7C401E8" id="_x0000_t202" coordsize="21600,21600" o:spt="202" path="m,l,21600r21600,l21600,xe">
              <v:stroke joinstyle="miter"/>
              <v:path gradientshapeok="t" o:connecttype="rect"/>
            </v:shapetype>
            <v:shape id="Text Box 7" o:spid="_x0000_s1026" type="#_x0000_t202" style="position:absolute;margin-left:141.95pt;margin-top:11.95pt;width:224.25pt;height:95.1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" strokecolor="white [3212]">
              <v:textbox>
                <w:txbxContent>
                  <w:p w14:paraId="39293B31" w14:textId="77777777" w:rsidR="00D65B5C" w:rsidRPr="0092066B" w:rsidRDefault="00D65B5C" w:rsidP="00E67BEF">
                    <w:pPr>
                      <w:pStyle w:val="Kopfzeile"/>
                      <w:spacing w:after="120"/>
                      <w:rPr>
                        <w:rFonts w:ascii="Frutiger LT Std 55 Roman" w:hAnsi="Frutiger LT Std 55 Roman"/>
                        <w:sz w:val="26"/>
                        <w:szCs w:val="26"/>
                      </w:rPr>
                    </w:pPr>
                    <w:r w:rsidRPr="0092066B">
                      <w:rPr>
                        <w:rFonts w:ascii="Frutiger LT Std 55 Roman" w:hAnsi="Frutiger LT Std 55 Roman"/>
                        <w:sz w:val="26"/>
                        <w:szCs w:val="26"/>
                      </w:rPr>
                      <w:t>Gemeinde Arosa</w:t>
                    </w:r>
                  </w:p>
                  <w:p w14:paraId="7DD0AB34" w14:textId="571C6E9B" w:rsidR="00E67BEF" w:rsidRDefault="00E67BEF" w:rsidP="00E67BEF">
                    <w:pPr>
                      <w:tabs>
                        <w:tab w:val="left" w:pos="1882"/>
                        <w:tab w:val="left" w:pos="1980"/>
                      </w:tabs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>Gemeinde</w:t>
                    </w:r>
                    <w:r w:rsidR="00484CC8">
                      <w:rPr>
                        <w:sz w:val="18"/>
                      </w:rPr>
                      <w:t>polize</w:t>
                    </w:r>
                    <w:r>
                      <w:rPr>
                        <w:sz w:val="18"/>
                      </w:rPr>
                      <w:t>i</w:t>
                    </w:r>
                    <w:r>
                      <w:rPr>
                        <w:sz w:val="18"/>
                      </w:rPr>
                      <w:tab/>
                      <w:t>t</w:t>
                    </w:r>
                    <w:r>
                      <w:rPr>
                        <w:sz w:val="18"/>
                      </w:rPr>
                      <w:tab/>
                      <w:t xml:space="preserve">+41 81 378 67 </w:t>
                    </w:r>
                    <w:r w:rsidR="00484CC8">
                      <w:rPr>
                        <w:sz w:val="18"/>
                      </w:rPr>
                      <w:t>1</w:t>
                    </w:r>
                    <w:r>
                      <w:rPr>
                        <w:sz w:val="18"/>
                      </w:rPr>
                      <w:t>7</w:t>
                    </w:r>
                  </w:p>
                  <w:p w14:paraId="4944D304" w14:textId="77407EAC" w:rsidR="00E67BEF" w:rsidRDefault="0004310E" w:rsidP="00E67BEF">
                    <w:pPr>
                      <w:tabs>
                        <w:tab w:val="left" w:pos="1882"/>
                        <w:tab w:val="left" w:pos="1980"/>
                      </w:tabs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>Rathaus</w:t>
                    </w:r>
                    <w:r w:rsidR="00484CC8">
                      <w:rPr>
                        <w:sz w:val="18"/>
                      </w:rPr>
                      <w:tab/>
                    </w:r>
                    <w:r w:rsidR="00484CC8">
                      <w:rPr>
                        <w:sz w:val="18"/>
                      </w:rPr>
                      <w:t>polizei@gemeindearosa.ch</w:t>
                    </w:r>
                  </w:p>
                  <w:p w14:paraId="7060144C" w14:textId="3D890DE2" w:rsidR="00E67BEF" w:rsidRDefault="00E67BEF" w:rsidP="00E67BEF">
                    <w:pPr>
                      <w:tabs>
                        <w:tab w:val="left" w:pos="1882"/>
                        <w:tab w:val="left" w:pos="1980"/>
                      </w:tabs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>Poststrasse 168</w:t>
                    </w:r>
                    <w:r>
                      <w:rPr>
                        <w:sz w:val="18"/>
                      </w:rPr>
                      <w:tab/>
                    </w:r>
                    <w:r w:rsidR="00484CC8">
                      <w:rPr>
                        <w:sz w:val="18"/>
                      </w:rPr>
                      <w:t>www.gemeindearosa.ch</w:t>
                    </w:r>
                  </w:p>
                  <w:p w14:paraId="30F78B44" w14:textId="77BD8AF7" w:rsidR="00E67BEF" w:rsidRDefault="00E67BEF" w:rsidP="00E67BEF">
                    <w:pPr>
                      <w:tabs>
                        <w:tab w:val="left" w:pos="1882"/>
                        <w:tab w:val="left" w:pos="1980"/>
                      </w:tabs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>Postfach 85</w:t>
                    </w:r>
                    <w:r>
                      <w:rPr>
                        <w:sz w:val="18"/>
                      </w:rPr>
                      <w:tab/>
                    </w:r>
                  </w:p>
                  <w:p w14:paraId="23A679A9" w14:textId="77777777" w:rsidR="00E67BEF" w:rsidRDefault="00E67BEF" w:rsidP="00E67BEF">
                    <w:pPr>
                      <w:tabs>
                        <w:tab w:val="left" w:pos="1882"/>
                        <w:tab w:val="left" w:pos="1980"/>
                      </w:tabs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>CH–7050 Arosa</w:t>
                    </w:r>
                    <w:r>
                      <w:rPr>
                        <w:sz w:val="18"/>
                      </w:rPr>
                      <w:tab/>
                    </w:r>
                  </w:p>
                  <w:p w14:paraId="44960696" w14:textId="77777777" w:rsidR="00D65B5C" w:rsidRPr="000846D1" w:rsidRDefault="00D65B5C" w:rsidP="00E67BEF">
                    <w:pPr>
                      <w:tabs>
                        <w:tab w:val="left" w:pos="1882"/>
                        <w:tab w:val="left" w:pos="1980"/>
                      </w:tabs>
                      <w:rPr>
                        <w:sz w:val="18"/>
                      </w:rPr>
                    </w:pPr>
                  </w:p>
                </w:txbxContent>
              </v:textbox>
              <w10:wrap anchorx="page" anchory="page"/>
              <w10:anchorlock/>
            </v:shape>
          </w:pict>
        </mc:Fallback>
      </mc:AlternateContent>
    </w:r>
    <w:r w:rsidR="003D7E38" w:rsidRPr="00956CC9">
      <w:rPr>
        <w:noProof/>
        <w:lang w:eastAsia="de-CH"/>
      </w:rPr>
      <mc:AlternateContent>
        <mc:Choice Requires="wps">
          <w:drawing>
            <wp:anchor distT="0" distB="0" distL="114300" distR="114300" simplePos="0" relativeHeight="251659264" behindDoc="0" locked="1" layoutInCell="1" allowOverlap="1" wp14:anchorId="6B8A4DE0" wp14:editId="33DA8AE1">
              <wp:simplePos x="0" y="0"/>
              <wp:positionH relativeFrom="page">
                <wp:posOffset>2889885</wp:posOffset>
              </wp:positionH>
              <wp:positionV relativeFrom="page">
                <wp:posOffset>511175</wp:posOffset>
              </wp:positionV>
              <wp:extent cx="0" cy="504190"/>
              <wp:effectExtent l="13335" t="6350" r="5715" b="13335"/>
              <wp:wrapNone/>
              <wp:docPr id="2" name="AutoShape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0" cy="50419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AD94349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8" o:spid="_x0000_s1026" type="#_x0000_t32" style="position:absolute;margin-left:227.55pt;margin-top:40.25pt;width:0;height:39.7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">
              <w10:wrap anchorx="page" anchory="page"/>
              <w10:anchorlock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045F5B"/>
    <w:multiLevelType w:val="hybridMultilevel"/>
    <w:tmpl w:val="DE62EE60"/>
    <w:lvl w:ilvl="0" w:tplc="309065DE">
      <w:start w:val="5"/>
      <w:numFmt w:val="bullet"/>
      <w:lvlText w:val="-"/>
      <w:lvlJc w:val="left"/>
      <w:pPr>
        <w:ind w:left="1429" w:hanging="360"/>
      </w:pPr>
      <w:rPr>
        <w:rFonts w:ascii="Frutiger LT Std 45 Light" w:eastAsiaTheme="minorHAnsi" w:hAnsi="Frutiger LT Std 45 Light" w:cstheme="minorBidi" w:hint="default"/>
      </w:rPr>
    </w:lvl>
    <w:lvl w:ilvl="1" w:tplc="0807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1874606F"/>
    <w:multiLevelType w:val="hybridMultilevel"/>
    <w:tmpl w:val="921CE172"/>
    <w:lvl w:ilvl="0" w:tplc="309065DE">
      <w:start w:val="5"/>
      <w:numFmt w:val="bullet"/>
      <w:lvlText w:val="-"/>
      <w:lvlJc w:val="left"/>
      <w:pPr>
        <w:ind w:left="720" w:hanging="360"/>
      </w:pPr>
      <w:rPr>
        <w:rFonts w:ascii="Frutiger LT Std 45 Light" w:eastAsiaTheme="minorHAnsi" w:hAnsi="Frutiger LT Std 45 Light" w:cstheme="minorBidi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2A87249"/>
    <w:multiLevelType w:val="hybridMultilevel"/>
    <w:tmpl w:val="72E43678"/>
    <w:lvl w:ilvl="0" w:tplc="08070001">
      <w:start w:val="1"/>
      <w:numFmt w:val="bullet"/>
      <w:lvlText w:val=""/>
      <w:lvlJc w:val="left"/>
      <w:pPr>
        <w:ind w:left="1666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2386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3106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3826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4546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5266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986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6706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7426" w:hanging="360"/>
      </w:pPr>
      <w:rPr>
        <w:rFonts w:ascii="Wingdings" w:hAnsi="Wingdings" w:hint="default"/>
      </w:rPr>
    </w:lvl>
  </w:abstractNum>
  <w:abstractNum w:abstractNumId="3" w15:restartNumberingAfterBreak="0">
    <w:nsid w:val="44652B75"/>
    <w:multiLevelType w:val="hybridMultilevel"/>
    <w:tmpl w:val="C69862E8"/>
    <w:lvl w:ilvl="0" w:tplc="309065DE">
      <w:start w:val="5"/>
      <w:numFmt w:val="bullet"/>
      <w:lvlText w:val="-"/>
      <w:lvlJc w:val="left"/>
      <w:pPr>
        <w:ind w:left="1080" w:hanging="360"/>
      </w:pPr>
      <w:rPr>
        <w:rFonts w:ascii="Frutiger LT Std 45 Light" w:eastAsiaTheme="minorHAnsi" w:hAnsi="Frutiger LT Std 45 Light" w:cstheme="minorBidi" w:hint="default"/>
      </w:rPr>
    </w:lvl>
    <w:lvl w:ilvl="1" w:tplc="0807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57010C10"/>
    <w:multiLevelType w:val="hybridMultilevel"/>
    <w:tmpl w:val="DD3609B2"/>
    <w:lvl w:ilvl="0" w:tplc="309065DE">
      <w:start w:val="5"/>
      <w:numFmt w:val="bullet"/>
      <w:lvlText w:val="-"/>
      <w:lvlJc w:val="left"/>
      <w:pPr>
        <w:ind w:left="1440" w:hanging="360"/>
      </w:pPr>
      <w:rPr>
        <w:rFonts w:ascii="Frutiger LT Std 45 Light" w:eastAsiaTheme="minorHAnsi" w:hAnsi="Frutiger LT Std 45 Light" w:cstheme="minorBidi" w:hint="default"/>
      </w:rPr>
    </w:lvl>
    <w:lvl w:ilvl="1" w:tplc="0807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66A62F46"/>
    <w:multiLevelType w:val="hybridMultilevel"/>
    <w:tmpl w:val="7A301FDE"/>
    <w:lvl w:ilvl="0" w:tplc="309065DE">
      <w:start w:val="5"/>
      <w:numFmt w:val="bullet"/>
      <w:lvlText w:val="-"/>
      <w:lvlJc w:val="left"/>
      <w:pPr>
        <w:ind w:left="1429" w:hanging="360"/>
      </w:pPr>
      <w:rPr>
        <w:rFonts w:ascii="Frutiger LT Std 45 Light" w:eastAsiaTheme="minorHAnsi" w:hAnsi="Frutiger LT Std 45 Light" w:cstheme="minorBidi" w:hint="default"/>
      </w:rPr>
    </w:lvl>
    <w:lvl w:ilvl="1" w:tplc="0807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6DB33023"/>
    <w:multiLevelType w:val="hybridMultilevel"/>
    <w:tmpl w:val="C32AB35E"/>
    <w:lvl w:ilvl="0" w:tplc="CF743A6E">
      <w:start w:val="7050"/>
      <w:numFmt w:val="bullet"/>
      <w:lvlText w:val="-"/>
      <w:lvlJc w:val="left"/>
      <w:pPr>
        <w:ind w:left="360" w:hanging="360"/>
      </w:pPr>
      <w:rPr>
        <w:rFonts w:ascii="Frutiger LT Std 45 Light" w:eastAsiaTheme="minorHAnsi" w:hAnsi="Frutiger LT Std 45 Light" w:cstheme="minorBidi" w:hint="default"/>
        <w:u w:val="none"/>
      </w:rPr>
    </w:lvl>
    <w:lvl w:ilvl="1" w:tplc="08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7DEB7978"/>
    <w:multiLevelType w:val="hybridMultilevel"/>
    <w:tmpl w:val="8EF85CBA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6"/>
  </w:num>
  <w:num w:numId="3">
    <w:abstractNumId w:val="1"/>
  </w:num>
  <w:num w:numId="4">
    <w:abstractNumId w:val="3"/>
  </w:num>
  <w:num w:numId="5">
    <w:abstractNumId w:val="4"/>
  </w:num>
  <w:num w:numId="6">
    <w:abstractNumId w:val="0"/>
  </w:num>
  <w:num w:numId="7">
    <w:abstractNumId w:val="5"/>
  </w:num>
  <w:num w:numId="8">
    <w:abstractNumId w:val="2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documentProtection w:edit="forms" w:formatting="1" w:enforcement="0"/>
  <w:styleLockTheme/>
  <w:defaultTabStop w:val="709"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02CF"/>
    <w:rsid w:val="00020F79"/>
    <w:rsid w:val="0003710A"/>
    <w:rsid w:val="0004310E"/>
    <w:rsid w:val="0005108D"/>
    <w:rsid w:val="00053B16"/>
    <w:rsid w:val="000650A8"/>
    <w:rsid w:val="000654DD"/>
    <w:rsid w:val="000669BE"/>
    <w:rsid w:val="000772DD"/>
    <w:rsid w:val="00080350"/>
    <w:rsid w:val="00080446"/>
    <w:rsid w:val="000846D1"/>
    <w:rsid w:val="000B18E4"/>
    <w:rsid w:val="000B1AFC"/>
    <w:rsid w:val="000B6DC6"/>
    <w:rsid w:val="000B7C9B"/>
    <w:rsid w:val="001065CC"/>
    <w:rsid w:val="00110F92"/>
    <w:rsid w:val="00115FFB"/>
    <w:rsid w:val="001321BC"/>
    <w:rsid w:val="00134054"/>
    <w:rsid w:val="0013502D"/>
    <w:rsid w:val="00152F92"/>
    <w:rsid w:val="00155822"/>
    <w:rsid w:val="00190B43"/>
    <w:rsid w:val="0019422A"/>
    <w:rsid w:val="001B3CB0"/>
    <w:rsid w:val="001E481A"/>
    <w:rsid w:val="001E5079"/>
    <w:rsid w:val="00227DD7"/>
    <w:rsid w:val="00233DCE"/>
    <w:rsid w:val="00243752"/>
    <w:rsid w:val="00260690"/>
    <w:rsid w:val="00263830"/>
    <w:rsid w:val="002646DC"/>
    <w:rsid w:val="0028308C"/>
    <w:rsid w:val="002902CF"/>
    <w:rsid w:val="002A1BEF"/>
    <w:rsid w:val="002B2550"/>
    <w:rsid w:val="002B467E"/>
    <w:rsid w:val="002B4A5C"/>
    <w:rsid w:val="002C3B9F"/>
    <w:rsid w:val="002D0D94"/>
    <w:rsid w:val="002D48DF"/>
    <w:rsid w:val="002D4C5D"/>
    <w:rsid w:val="00307222"/>
    <w:rsid w:val="003103EB"/>
    <w:rsid w:val="00322DEF"/>
    <w:rsid w:val="0033166A"/>
    <w:rsid w:val="00334DDC"/>
    <w:rsid w:val="00335226"/>
    <w:rsid w:val="003406A8"/>
    <w:rsid w:val="00356B9F"/>
    <w:rsid w:val="00357562"/>
    <w:rsid w:val="00357C6E"/>
    <w:rsid w:val="00362D60"/>
    <w:rsid w:val="00375D01"/>
    <w:rsid w:val="0038112D"/>
    <w:rsid w:val="00382531"/>
    <w:rsid w:val="003B3B0B"/>
    <w:rsid w:val="003D7E38"/>
    <w:rsid w:val="00417672"/>
    <w:rsid w:val="004300D3"/>
    <w:rsid w:val="004370CD"/>
    <w:rsid w:val="004427CE"/>
    <w:rsid w:val="004545B9"/>
    <w:rsid w:val="00456114"/>
    <w:rsid w:val="00473DF0"/>
    <w:rsid w:val="00476CF2"/>
    <w:rsid w:val="004838D8"/>
    <w:rsid w:val="00484CC8"/>
    <w:rsid w:val="0048620C"/>
    <w:rsid w:val="00492230"/>
    <w:rsid w:val="004C1B47"/>
    <w:rsid w:val="004C4AD6"/>
    <w:rsid w:val="004D0E6D"/>
    <w:rsid w:val="004E38A2"/>
    <w:rsid w:val="004F0835"/>
    <w:rsid w:val="004F3E10"/>
    <w:rsid w:val="005105FD"/>
    <w:rsid w:val="00515854"/>
    <w:rsid w:val="0052475B"/>
    <w:rsid w:val="0054769A"/>
    <w:rsid w:val="00556967"/>
    <w:rsid w:val="005607C8"/>
    <w:rsid w:val="0058452B"/>
    <w:rsid w:val="005975A6"/>
    <w:rsid w:val="005A1868"/>
    <w:rsid w:val="005C535F"/>
    <w:rsid w:val="005C7EAE"/>
    <w:rsid w:val="005D175E"/>
    <w:rsid w:val="005D2083"/>
    <w:rsid w:val="005D3A2A"/>
    <w:rsid w:val="005E02F6"/>
    <w:rsid w:val="00626CFA"/>
    <w:rsid w:val="0064481C"/>
    <w:rsid w:val="006472E7"/>
    <w:rsid w:val="00647C83"/>
    <w:rsid w:val="00681341"/>
    <w:rsid w:val="00692DB6"/>
    <w:rsid w:val="006A2179"/>
    <w:rsid w:val="006A7851"/>
    <w:rsid w:val="006B4A3F"/>
    <w:rsid w:val="00707D71"/>
    <w:rsid w:val="0072278B"/>
    <w:rsid w:val="0073028B"/>
    <w:rsid w:val="007355E6"/>
    <w:rsid w:val="00742592"/>
    <w:rsid w:val="00751A2A"/>
    <w:rsid w:val="007561AF"/>
    <w:rsid w:val="00760A9B"/>
    <w:rsid w:val="007648EA"/>
    <w:rsid w:val="007974A8"/>
    <w:rsid w:val="007A4439"/>
    <w:rsid w:val="007A671E"/>
    <w:rsid w:val="007B03CB"/>
    <w:rsid w:val="007B6434"/>
    <w:rsid w:val="007B70F8"/>
    <w:rsid w:val="007C5DF9"/>
    <w:rsid w:val="007D0EA4"/>
    <w:rsid w:val="007F7FBB"/>
    <w:rsid w:val="0080278D"/>
    <w:rsid w:val="00816A3A"/>
    <w:rsid w:val="008249EA"/>
    <w:rsid w:val="008443B7"/>
    <w:rsid w:val="00846D5B"/>
    <w:rsid w:val="00857A22"/>
    <w:rsid w:val="008614C7"/>
    <w:rsid w:val="008749FB"/>
    <w:rsid w:val="008807E5"/>
    <w:rsid w:val="008831BC"/>
    <w:rsid w:val="00885F04"/>
    <w:rsid w:val="008B255B"/>
    <w:rsid w:val="008B48E4"/>
    <w:rsid w:val="008B5764"/>
    <w:rsid w:val="008F3976"/>
    <w:rsid w:val="00912C5D"/>
    <w:rsid w:val="00916E11"/>
    <w:rsid w:val="00917CFC"/>
    <w:rsid w:val="009255FB"/>
    <w:rsid w:val="00930BF3"/>
    <w:rsid w:val="009342B1"/>
    <w:rsid w:val="00956CC9"/>
    <w:rsid w:val="00961A12"/>
    <w:rsid w:val="00966EB6"/>
    <w:rsid w:val="009A1C4B"/>
    <w:rsid w:val="009A50E2"/>
    <w:rsid w:val="009B6438"/>
    <w:rsid w:val="009C098E"/>
    <w:rsid w:val="009C162F"/>
    <w:rsid w:val="00A0714C"/>
    <w:rsid w:val="00A07A51"/>
    <w:rsid w:val="00A35C02"/>
    <w:rsid w:val="00A57E62"/>
    <w:rsid w:val="00A63030"/>
    <w:rsid w:val="00A64BDC"/>
    <w:rsid w:val="00A84A48"/>
    <w:rsid w:val="00AA67A0"/>
    <w:rsid w:val="00AB53ED"/>
    <w:rsid w:val="00AF30D2"/>
    <w:rsid w:val="00B14CFC"/>
    <w:rsid w:val="00B30EDA"/>
    <w:rsid w:val="00B32250"/>
    <w:rsid w:val="00B524B8"/>
    <w:rsid w:val="00B55E0B"/>
    <w:rsid w:val="00B5792C"/>
    <w:rsid w:val="00BF7C6E"/>
    <w:rsid w:val="00C055F5"/>
    <w:rsid w:val="00C12694"/>
    <w:rsid w:val="00C26D77"/>
    <w:rsid w:val="00C42FFD"/>
    <w:rsid w:val="00C47E31"/>
    <w:rsid w:val="00C62865"/>
    <w:rsid w:val="00C725EE"/>
    <w:rsid w:val="00C74063"/>
    <w:rsid w:val="00C75622"/>
    <w:rsid w:val="00C870E3"/>
    <w:rsid w:val="00C8769A"/>
    <w:rsid w:val="00CA3FC4"/>
    <w:rsid w:val="00CA5B5A"/>
    <w:rsid w:val="00CC4A51"/>
    <w:rsid w:val="00CD20B8"/>
    <w:rsid w:val="00CF33A7"/>
    <w:rsid w:val="00D31E86"/>
    <w:rsid w:val="00D52175"/>
    <w:rsid w:val="00D6510B"/>
    <w:rsid w:val="00D65B5C"/>
    <w:rsid w:val="00D82540"/>
    <w:rsid w:val="00DD5429"/>
    <w:rsid w:val="00DF07DE"/>
    <w:rsid w:val="00DF42F3"/>
    <w:rsid w:val="00E50742"/>
    <w:rsid w:val="00E67BEF"/>
    <w:rsid w:val="00E95E1C"/>
    <w:rsid w:val="00E978A6"/>
    <w:rsid w:val="00EA03D5"/>
    <w:rsid w:val="00EA7668"/>
    <w:rsid w:val="00EC732D"/>
    <w:rsid w:val="00ED42B1"/>
    <w:rsid w:val="00EE27A9"/>
    <w:rsid w:val="00F037F5"/>
    <w:rsid w:val="00F15511"/>
    <w:rsid w:val="00F20FF5"/>
    <w:rsid w:val="00F2791D"/>
    <w:rsid w:val="00F45F26"/>
    <w:rsid w:val="00F672EF"/>
    <w:rsid w:val="00F8232D"/>
    <w:rsid w:val="00F82C2F"/>
    <w:rsid w:val="00FD095A"/>
    <w:rsid w:val="00FE3EAD"/>
    <w:rsid w:val="00FF5A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7E55F68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Frutiger LT Std 45 Light" w:eastAsiaTheme="minorHAnsi" w:hAnsi="Frutiger LT Std 45 Light" w:cstheme="minorBidi"/>
        <w:sz w:val="24"/>
        <w:szCs w:val="22"/>
        <w:lang w:val="de-CH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locked="1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B30EDA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0846D1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0846D1"/>
  </w:style>
  <w:style w:type="paragraph" w:styleId="Fuzeile">
    <w:name w:val="footer"/>
    <w:basedOn w:val="Standard"/>
    <w:link w:val="FuzeileZchn"/>
    <w:unhideWhenUsed/>
    <w:rsid w:val="000846D1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rsid w:val="000846D1"/>
  </w:style>
  <w:style w:type="character" w:styleId="Hyperlink">
    <w:name w:val="Hyperlink"/>
    <w:basedOn w:val="Absatz-Standardschriftart"/>
    <w:uiPriority w:val="99"/>
    <w:unhideWhenUsed/>
    <w:rsid w:val="000846D1"/>
    <w:rPr>
      <w:color w:val="0000FF" w:themeColor="hyperlink"/>
      <w:u w:val="single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0846D1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0846D1"/>
    <w:rPr>
      <w:rFonts w:ascii="Tahoma" w:hAnsi="Tahoma" w:cs="Tahoma"/>
      <w:sz w:val="16"/>
      <w:szCs w:val="16"/>
    </w:rPr>
  </w:style>
  <w:style w:type="character" w:styleId="Platzhaltertext">
    <w:name w:val="Placeholder Text"/>
    <w:basedOn w:val="Absatz-Standardschriftart"/>
    <w:uiPriority w:val="99"/>
    <w:semiHidden/>
    <w:rsid w:val="00885F04"/>
    <w:rPr>
      <w:color w:val="808080"/>
    </w:rPr>
  </w:style>
  <w:style w:type="table" w:styleId="Tabellenraster">
    <w:name w:val="Table Grid"/>
    <w:basedOn w:val="NormaleTabelle"/>
    <w:uiPriority w:val="59"/>
    <w:rsid w:val="002B255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nabsatz">
    <w:name w:val="List Paragraph"/>
    <w:basedOn w:val="Standard"/>
    <w:uiPriority w:val="34"/>
    <w:qFormat/>
    <w:rsid w:val="0008035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25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12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41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8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CC74073-114D-47F9-96EB-483CB44201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WIPO-Gesuch.dotx</Template>
  <TotalTime>0</TotalTime>
  <Pages>1</Pages>
  <Words>121</Words>
  <Characters>767</Characters>
  <Application>Microsoft Office Word</Application>
  <DocSecurity>0</DocSecurity>
  <Lines>6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Sekretärin</vt:lpstr>
    </vt:vector>
  </TitlesOfParts>
  <Company>Amt fuer Telematik</Company>
  <LinksUpToDate>false</LinksUpToDate>
  <CharactersWithSpaces>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Sekretärin</dc:title>
  <dc:creator>Bauamt Lehrling</dc:creator>
  <cp:lastModifiedBy>Fritz Isabelle</cp:lastModifiedBy>
  <cp:revision>7</cp:revision>
  <cp:lastPrinted>2016-12-19T09:38:00Z</cp:lastPrinted>
  <dcterms:created xsi:type="dcterms:W3CDTF">2018-07-02T14:03:00Z</dcterms:created>
  <dcterms:modified xsi:type="dcterms:W3CDTF">2025-01-20T12:40:00Z</dcterms:modified>
</cp:coreProperties>
</file>